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  <w:lang w:val="en-US" w:eastAsia="zh-CN"/>
        </w:rPr>
        <w:t>外来公务信息登记表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1"/>
          <w:szCs w:val="21"/>
          <w:lang w:val="en-US" w:eastAsia="zh-CN"/>
        </w:rPr>
        <w:t xml:space="preserve">                                                    登记编号：</w:t>
      </w:r>
    </w:p>
    <w:tbl>
      <w:tblPr>
        <w:tblStyle w:val="4"/>
        <w:tblW w:w="87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29"/>
        <w:gridCol w:w="1594"/>
        <w:gridCol w:w="775"/>
        <w:gridCol w:w="775"/>
        <w:gridCol w:w="775"/>
        <w:gridCol w:w="581"/>
        <w:gridCol w:w="1117"/>
        <w:gridCol w:w="1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来访日期</w:t>
            </w: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来访类型</w:t>
            </w:r>
          </w:p>
        </w:tc>
        <w:tc>
          <w:tcPr>
            <w:tcW w:w="4084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电话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短信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微信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信件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来访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来函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邮件  </w:t>
            </w:r>
            <w:r>
              <w:rPr>
                <w:rFonts w:hint="eastAsia" w:ascii="汉仪雅酷黑 65W" w:hAnsi="汉仪雅酷黑 65W" w:eastAsia="汉仪雅酷黑 65W" w:cs="汉仪雅酷黑 65W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汉仪雅酷黑 65W" w:hAnsi="汉仪雅酷黑 65W" w:eastAsia="汉仪雅酷黑 65W" w:cs="汉仪雅酷黑 65W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50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对方姓名</w:t>
            </w: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210" w:firstLineChars="100"/>
              <w:jc w:val="both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职务</w:t>
            </w:r>
          </w:p>
        </w:tc>
        <w:tc>
          <w:tcPr>
            <w:tcW w:w="15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6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0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联系地址</w:t>
            </w:r>
          </w:p>
        </w:tc>
        <w:tc>
          <w:tcPr>
            <w:tcW w:w="23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330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2" w:hRule="atLeast"/>
        </w:trPr>
        <w:tc>
          <w:tcPr>
            <w:tcW w:w="8731" w:type="dxa"/>
            <w:gridSpan w:val="9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来信来访事由记录（对象、时间、地点、事由、具体要求、注意事项等）：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20" w:firstLineChars="200"/>
              <w:jc w:val="left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6300" w:firstLineChars="3000"/>
              <w:jc w:val="left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受理人：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                        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6300" w:firstLineChars="3000"/>
              <w:jc w:val="left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受理时间：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</w:trPr>
        <w:tc>
          <w:tcPr>
            <w:tcW w:w="150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责任部门</w:t>
            </w:r>
          </w:p>
        </w:tc>
        <w:tc>
          <w:tcPr>
            <w:tcW w:w="314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责任人员</w:t>
            </w:r>
          </w:p>
        </w:tc>
        <w:tc>
          <w:tcPr>
            <w:tcW w:w="27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拟办理意见</w:t>
            </w:r>
          </w:p>
        </w:tc>
        <w:tc>
          <w:tcPr>
            <w:tcW w:w="79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7" w:hRule="atLeast"/>
        </w:trPr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处理结果</w:t>
            </w:r>
          </w:p>
        </w:tc>
        <w:tc>
          <w:tcPr>
            <w:tcW w:w="79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1" w:hRule="atLeast"/>
        </w:trPr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  <w:tc>
          <w:tcPr>
            <w:tcW w:w="79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8"/>
          <w:szCs w:val="48"/>
          <w:lang w:val="en-US" w:eastAsia="zh-CN"/>
        </w:rPr>
        <w:t>外来公务信息登记表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1"/>
          <w:szCs w:val="21"/>
          <w:lang w:val="en-US" w:eastAsia="zh-CN"/>
        </w:rPr>
        <w:t xml:space="preserve">                                                    登记编号：</w:t>
      </w:r>
    </w:p>
    <w:tbl>
      <w:tblPr>
        <w:tblStyle w:val="4"/>
        <w:tblW w:w="87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29"/>
        <w:gridCol w:w="1594"/>
        <w:gridCol w:w="775"/>
        <w:gridCol w:w="775"/>
        <w:gridCol w:w="775"/>
        <w:gridCol w:w="581"/>
        <w:gridCol w:w="1117"/>
        <w:gridCol w:w="1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0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来访日期</w:t>
            </w: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来访类型</w:t>
            </w:r>
          </w:p>
        </w:tc>
        <w:tc>
          <w:tcPr>
            <w:tcW w:w="4084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电话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短信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微信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信件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来访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来函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邮件  </w:t>
            </w:r>
            <w:r>
              <w:rPr>
                <w:rFonts w:hint="eastAsia" w:ascii="汉仪雅酷黑 65W" w:hAnsi="汉仪雅酷黑 65W" w:eastAsia="汉仪雅酷黑 65W" w:cs="汉仪雅酷黑 65W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汉仪雅酷黑 65W" w:hAnsi="汉仪雅酷黑 65W" w:eastAsia="汉仪雅酷黑 65W" w:cs="汉仪雅酷黑 65W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50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对方姓名</w:t>
            </w:r>
          </w:p>
        </w:tc>
        <w:tc>
          <w:tcPr>
            <w:tcW w:w="15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职务</w:t>
            </w:r>
          </w:p>
        </w:tc>
        <w:tc>
          <w:tcPr>
            <w:tcW w:w="15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6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短信平台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50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联系地址</w:t>
            </w:r>
          </w:p>
        </w:tc>
        <w:tc>
          <w:tcPr>
            <w:tcW w:w="23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5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330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2" w:hRule="atLeast"/>
        </w:trPr>
        <w:tc>
          <w:tcPr>
            <w:tcW w:w="8731" w:type="dxa"/>
            <w:gridSpan w:val="9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来信来访事由记录（对象、时间、地点、事由、具体要求、注意事项等）：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6300" w:firstLineChars="3000"/>
              <w:jc w:val="left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受理人：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                         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6300" w:firstLineChars="3000"/>
              <w:jc w:val="left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受理时间：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</w:trPr>
        <w:tc>
          <w:tcPr>
            <w:tcW w:w="150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责任部门</w:t>
            </w:r>
          </w:p>
        </w:tc>
        <w:tc>
          <w:tcPr>
            <w:tcW w:w="314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责任人员</w:t>
            </w:r>
          </w:p>
        </w:tc>
        <w:tc>
          <w:tcPr>
            <w:tcW w:w="27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拟办理意见</w:t>
            </w:r>
          </w:p>
        </w:tc>
        <w:tc>
          <w:tcPr>
            <w:tcW w:w="79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</w:trPr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处理结果</w:t>
            </w:r>
          </w:p>
        </w:tc>
        <w:tc>
          <w:tcPr>
            <w:tcW w:w="79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20" w:firstLineChars="200"/>
              <w:jc w:val="left"/>
              <w:textAlignment w:val="auto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atLeast"/>
        </w:trPr>
        <w:tc>
          <w:tcPr>
            <w:tcW w:w="7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  <w:tc>
          <w:tcPr>
            <w:tcW w:w="79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487E18-1D40-460C-BD22-2FB6F11D300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0D6D152-A950-429A-83B1-1F478B27E25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E5D4B06-967E-42B6-A8F2-09A65842661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B05FB48-EB7B-40AF-8300-C503C8905D9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76A9203-E934-4554-B32E-B4D88194C8C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7B15B9CB-517A-4E74-A9D9-CBBCC50E5A4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6ACACA71-64B1-4F5E-A661-50550356F501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8" w:fontKey="{8298393C-2BFF-4971-8AB7-0D3A9086C2A2}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  <w:embedRegular r:id="rId9" w:fontKey="{A72462B2-D6C8-42E6-B4BD-5752AC66C8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sImhkaWQiOiJlOTZkODljYWJkOGI1ZDZhNzljMDBkYjAyYTI4OGRlNyIsInVzZXJDb3VudCI6MTF9"/>
  </w:docVars>
  <w:rsids>
    <w:rsidRoot w:val="094C69F6"/>
    <w:rsid w:val="00184845"/>
    <w:rsid w:val="01AA7748"/>
    <w:rsid w:val="026C79D1"/>
    <w:rsid w:val="0447602B"/>
    <w:rsid w:val="05773867"/>
    <w:rsid w:val="05F8409D"/>
    <w:rsid w:val="072622AA"/>
    <w:rsid w:val="094C69F6"/>
    <w:rsid w:val="09901D6E"/>
    <w:rsid w:val="0A600264"/>
    <w:rsid w:val="0D9C1829"/>
    <w:rsid w:val="1050022F"/>
    <w:rsid w:val="1263590A"/>
    <w:rsid w:val="13892101"/>
    <w:rsid w:val="16470DC2"/>
    <w:rsid w:val="19407D2F"/>
    <w:rsid w:val="1975120B"/>
    <w:rsid w:val="21A46446"/>
    <w:rsid w:val="26EB3A7F"/>
    <w:rsid w:val="2A361273"/>
    <w:rsid w:val="31AC5397"/>
    <w:rsid w:val="322D7C19"/>
    <w:rsid w:val="38C67DAE"/>
    <w:rsid w:val="3A0B40AD"/>
    <w:rsid w:val="3BAF22FC"/>
    <w:rsid w:val="3F2D67F4"/>
    <w:rsid w:val="3F5D7B4E"/>
    <w:rsid w:val="45265E6D"/>
    <w:rsid w:val="46A000F6"/>
    <w:rsid w:val="4A7E58F6"/>
    <w:rsid w:val="4BC50953"/>
    <w:rsid w:val="4E0728D3"/>
    <w:rsid w:val="4E7673D7"/>
    <w:rsid w:val="51D11647"/>
    <w:rsid w:val="53A6417B"/>
    <w:rsid w:val="54E82F5B"/>
    <w:rsid w:val="5963117E"/>
    <w:rsid w:val="59D8639A"/>
    <w:rsid w:val="5ACF5765"/>
    <w:rsid w:val="5B946275"/>
    <w:rsid w:val="5BE85FB8"/>
    <w:rsid w:val="5CB03D32"/>
    <w:rsid w:val="5CDA6980"/>
    <w:rsid w:val="5EC63978"/>
    <w:rsid w:val="60F97498"/>
    <w:rsid w:val="65F44C9A"/>
    <w:rsid w:val="678768E9"/>
    <w:rsid w:val="68C6679F"/>
    <w:rsid w:val="69E515F3"/>
    <w:rsid w:val="6A407A5A"/>
    <w:rsid w:val="6AF04B82"/>
    <w:rsid w:val="6B864501"/>
    <w:rsid w:val="6EFD5087"/>
    <w:rsid w:val="70632EF5"/>
    <w:rsid w:val="72D72869"/>
    <w:rsid w:val="73154520"/>
    <w:rsid w:val="73EB1756"/>
    <w:rsid w:val="7EBF1417"/>
    <w:rsid w:val="7FFF1C70"/>
    <w:rsid w:val="9EDF6DA2"/>
    <w:rsid w:val="BFD3E338"/>
    <w:rsid w:val="F6BFCB7C"/>
    <w:rsid w:val="FF7F6424"/>
    <w:rsid w:val="FFDEE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oxiaoyang\Library\Containers\com.kingsoft.wpsoffice.mac\Data\C:\Users\l'x\AppData\Roaming\Kingsoft\office6\templates\download\138f9c83f436607daf1d1f4b9a0e2245\&#25509;&#24453;&#26469;&#30005;&#26469;&#20449;&#26469;&#35775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接待来电来信来访登记表.docx</Template>
  <Pages>2</Pages>
  <Words>337</Words>
  <Characters>347</Characters>
  <Lines>0</Lines>
  <Paragraphs>0</Paragraphs>
  <TotalTime>250</TotalTime>
  <ScaleCrop>false</ScaleCrop>
  <LinksUpToDate>false</LinksUpToDate>
  <CharactersWithSpaces>542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2023-11-01T11:17:00Z</dcterms:created>
  <dc:creator>王</dc:creator>
  <cp:lastModifiedBy>王</cp:lastModifiedBy>
  <cp:lastPrinted>2024-01-03T01:51:00Z</cp:lastPrinted>
  <dcterms:modified xsi:type="dcterms:W3CDTF">2024-01-03T07:56:24Z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D5AC5CB166FC4A968DC293943C5BA86D_11</vt:lpwstr>
  </property>
  <property fmtid="{D5CDD505-2E9C-101B-9397-08002B2CF9AE}" pid="4" name="KSOTemplateUUID">
    <vt:lpwstr>v1.0_mb_5x8ugm5yCDvb2N4i/cG4eA==</vt:lpwstr>
  </property>
</Properties>
</file>